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BC8" w:rsidRPr="003947B7" w:rsidRDefault="00270BC8" w:rsidP="007A4E57">
      <w:pPr>
        <w:tabs>
          <w:tab w:val="left" w:pos="7005"/>
        </w:tabs>
        <w:spacing w:after="0" w:line="240" w:lineRule="auto"/>
        <w:ind w:left="-1134"/>
        <w:jc w:val="center"/>
        <w:rPr>
          <w:rFonts w:ascii="Arial" w:hAnsi="Arial" w:cs="Arial"/>
          <w:color w:val="FFFFFF"/>
          <w:sz w:val="48"/>
          <w:szCs w:val="48"/>
        </w:rPr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69.45pt;margin-top:-46.25pt;width:857.25pt;height:599.25pt;z-index:-251658240;visibility:visible">
            <v:imagedata r:id="rId4" o:title=""/>
          </v:shape>
        </w:pict>
      </w:r>
      <w:bookmarkEnd w:id="0"/>
      <w:r w:rsidRPr="003947B7">
        <w:rPr>
          <w:rFonts w:ascii="Arial" w:hAnsi="Arial" w:cs="Arial"/>
          <w:color w:val="FFFFFF"/>
          <w:sz w:val="48"/>
          <w:szCs w:val="48"/>
        </w:rPr>
        <w:t>Земельный участок</w:t>
      </w:r>
    </w:p>
    <w:p w:rsidR="00270BC8" w:rsidRPr="003947B7" w:rsidRDefault="00270BC8" w:rsidP="007A4E57">
      <w:pPr>
        <w:tabs>
          <w:tab w:val="left" w:pos="7005"/>
        </w:tabs>
        <w:spacing w:after="0" w:line="240" w:lineRule="auto"/>
        <w:jc w:val="center"/>
        <w:rPr>
          <w:rFonts w:ascii="Arial" w:hAnsi="Arial" w:cs="Arial"/>
          <w:color w:val="FFFFFF"/>
          <w:sz w:val="52"/>
          <w:szCs w:val="48"/>
        </w:rPr>
      </w:pPr>
      <w:r w:rsidRPr="003947B7">
        <w:rPr>
          <w:rFonts w:ascii="Arial" w:hAnsi="Arial" w:cs="Arial"/>
          <w:color w:val="FFFFFF"/>
          <w:sz w:val="48"/>
          <w:szCs w:val="48"/>
        </w:rPr>
        <w:t>на землях ОАО «Ольшанка», вблизи д.Якубянцы</w:t>
      </w:r>
    </w:p>
    <w:p w:rsidR="00270BC8" w:rsidRDefault="00270BC8"/>
    <w:sectPr w:rsidR="00270BC8" w:rsidSect="007A4E5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770E"/>
    <w:rsid w:val="000779DD"/>
    <w:rsid w:val="00270BC8"/>
    <w:rsid w:val="00375032"/>
    <w:rsid w:val="003947B7"/>
    <w:rsid w:val="004964C8"/>
    <w:rsid w:val="004C1DC8"/>
    <w:rsid w:val="0058770E"/>
    <w:rsid w:val="007A4E57"/>
    <w:rsid w:val="00AF06DC"/>
    <w:rsid w:val="00FA0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E5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A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4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9</Words>
  <Characters>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4</cp:revision>
  <dcterms:created xsi:type="dcterms:W3CDTF">2016-11-20T21:02:00Z</dcterms:created>
  <dcterms:modified xsi:type="dcterms:W3CDTF">2017-05-04T08:01:00Z</dcterms:modified>
</cp:coreProperties>
</file>